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1919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NMB团体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标准制修订项目承担单位申请表</w:t>
      </w:r>
    </w:p>
    <w:p w14:paraId="0ECE2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21"/>
          <w:szCs w:val="21"/>
          <w:lang w:val="en-US" w:eastAsia="zh-CN"/>
        </w:rPr>
      </w:pPr>
    </w:p>
    <w:tbl>
      <w:tblPr>
        <w:tblStyle w:val="3"/>
        <w:tblW w:w="90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1462"/>
        <w:gridCol w:w="1062"/>
        <w:gridCol w:w="975"/>
        <w:gridCol w:w="1625"/>
        <w:gridCol w:w="1325"/>
        <w:gridCol w:w="1804"/>
      </w:tblGrid>
      <w:tr w14:paraId="51EAC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" w:hRule="atLeast"/>
          <w:jc w:val="center"/>
        </w:trPr>
        <w:tc>
          <w:tcPr>
            <w:tcW w:w="7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499CF14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标准名称</w:t>
            </w:r>
          </w:p>
        </w:tc>
        <w:tc>
          <w:tcPr>
            <w:tcW w:w="5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E94BC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</w:p>
        </w:tc>
        <w:tc>
          <w:tcPr>
            <w:tcW w:w="13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57CD69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项目计划编号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CB1E61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746F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8" w:hRule="atLeast"/>
          <w:jc w:val="center"/>
        </w:trPr>
        <w:tc>
          <w:tcPr>
            <w:tcW w:w="7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1811F6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3D53E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</w:t>
            </w:r>
          </w:p>
        </w:tc>
        <w:tc>
          <w:tcPr>
            <w:tcW w:w="13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93DFD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99381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1B5F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" w:hRule="atLeast"/>
          <w:jc w:val="center"/>
        </w:trPr>
        <w:tc>
          <w:tcPr>
            <w:tcW w:w="7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8AE421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E5F3F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3.</w:t>
            </w:r>
          </w:p>
        </w:tc>
        <w:tc>
          <w:tcPr>
            <w:tcW w:w="13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1948D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15254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31352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510174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C83EF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4.</w:t>
            </w:r>
          </w:p>
        </w:tc>
        <w:tc>
          <w:tcPr>
            <w:tcW w:w="13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D8C9C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5EC4EF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AB37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" w:hRule="atLeast"/>
          <w:jc w:val="center"/>
        </w:trPr>
        <w:tc>
          <w:tcPr>
            <w:tcW w:w="7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A32788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6A207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5.</w:t>
            </w:r>
          </w:p>
        </w:tc>
        <w:tc>
          <w:tcPr>
            <w:tcW w:w="13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0EC7F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F3B9D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754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" w:hRule="atLeast"/>
          <w:jc w:val="center"/>
        </w:trPr>
        <w:tc>
          <w:tcPr>
            <w:tcW w:w="7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77C4B2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348AA0">
            <w:pPr>
              <w:spacing w:line="440" w:lineRule="exact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6.</w:t>
            </w:r>
          </w:p>
        </w:tc>
        <w:tc>
          <w:tcPr>
            <w:tcW w:w="13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714A3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B6844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474E2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" w:hRule="atLeast"/>
          <w:jc w:val="center"/>
        </w:trPr>
        <w:tc>
          <w:tcPr>
            <w:tcW w:w="7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E518A5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5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F581B1">
            <w:pPr>
              <w:spacing w:line="440" w:lineRule="exact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7.</w:t>
            </w:r>
          </w:p>
        </w:tc>
        <w:tc>
          <w:tcPr>
            <w:tcW w:w="13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7E8B6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52E22">
            <w:pPr>
              <w:spacing w:line="44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0F088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3" w:hRule="atLeast"/>
          <w:jc w:val="center"/>
        </w:trPr>
        <w:tc>
          <w:tcPr>
            <w:tcW w:w="79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092E9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承担</w:t>
            </w:r>
          </w:p>
          <w:p w14:paraId="7333DE00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单位</w:t>
            </w:r>
          </w:p>
          <w:p w14:paraId="03283D9D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概况</w:t>
            </w:r>
          </w:p>
          <w:p w14:paraId="142DBC20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A784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单位名称</w:t>
            </w:r>
          </w:p>
        </w:tc>
        <w:tc>
          <w:tcPr>
            <w:tcW w:w="3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FD60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AF057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所属行业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F6F8F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9AF7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8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E34DE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3879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通信地址</w:t>
            </w:r>
          </w:p>
        </w:tc>
        <w:tc>
          <w:tcPr>
            <w:tcW w:w="3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F4A0C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9728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邮政编码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0ADD7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A049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DE18F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DE52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法定代表人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E3FA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2E2B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手 机</w:t>
            </w:r>
          </w:p>
        </w:tc>
        <w:tc>
          <w:tcPr>
            <w:tcW w:w="1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42CF6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D71DF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固定电话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3792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ED2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8" w:hRule="atLeast"/>
          <w:jc w:val="center"/>
        </w:trPr>
        <w:tc>
          <w:tcPr>
            <w:tcW w:w="79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10FD0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40B1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系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人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4ECC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A0AF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手 机</w:t>
            </w:r>
          </w:p>
        </w:tc>
        <w:tc>
          <w:tcPr>
            <w:tcW w:w="1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0B56B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FE67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电子邮箱</w:t>
            </w:r>
          </w:p>
        </w:tc>
        <w:tc>
          <w:tcPr>
            <w:tcW w:w="18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4BD4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D90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0" w:hRule="atLeast"/>
          <w:jc w:val="center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1B266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承担</w:t>
            </w:r>
          </w:p>
          <w:p w14:paraId="0F616E6F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单位</w:t>
            </w:r>
          </w:p>
          <w:p w14:paraId="4EFCC7E5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意见</w:t>
            </w:r>
          </w:p>
          <w:p w14:paraId="4A9DC59F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82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4C88D">
            <w:pPr>
              <w:pStyle w:val="2"/>
              <w:spacing w:line="440" w:lineRule="exact"/>
              <w:ind w:firstLine="0" w:firstLineChars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内蒙古品牌促进会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</w:t>
            </w:r>
          </w:p>
          <w:p w14:paraId="1D145EA1">
            <w:pPr>
              <w:spacing w:line="44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我单位自愿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承担上述NMB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标准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制修订项目组织管理工作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每个项目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提供标准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制修订管理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经费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万元，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并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对所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制修订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标准的质量及其技术内容全面负责。</w:t>
            </w:r>
          </w:p>
          <w:p w14:paraId="1903AECB">
            <w:pPr>
              <w:spacing w:line="44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特此申请。</w:t>
            </w:r>
          </w:p>
          <w:p w14:paraId="36C82CA4">
            <w:pPr>
              <w:spacing w:line="44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4113352">
            <w:pPr>
              <w:spacing w:line="440" w:lineRule="exact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法定代表人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签字：_________                (盖章)</w:t>
            </w:r>
          </w:p>
          <w:p w14:paraId="5C6818BB">
            <w:pPr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   日</w:t>
            </w:r>
          </w:p>
        </w:tc>
      </w:tr>
      <w:tr w14:paraId="702C9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3" w:hRule="atLeast"/>
          <w:jc w:val="center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286A3">
            <w:pPr>
              <w:spacing w:line="440" w:lineRule="exact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账户信息</w:t>
            </w:r>
          </w:p>
        </w:tc>
        <w:tc>
          <w:tcPr>
            <w:tcW w:w="82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A354D3">
            <w:pPr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开 户 名：内蒙古品牌促进会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开户银行：中信银行呼和浩特分行</w:t>
            </w:r>
          </w:p>
          <w:p w14:paraId="255637D2">
            <w:pPr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帐    号：7271110182600176375  </w:t>
            </w:r>
          </w:p>
        </w:tc>
      </w:tr>
      <w:tr w14:paraId="7C7E4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1" w:hRule="atLeast"/>
          <w:jc w:val="center"/>
        </w:trPr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A97E8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82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E5A951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  <w:p w14:paraId="6F0C5497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电话：0471-4599695</w:t>
            </w:r>
          </w:p>
          <w:p w14:paraId="1C0E84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邮箱：nmb@nmbrand.com</w:t>
            </w:r>
          </w:p>
        </w:tc>
      </w:tr>
    </w:tbl>
    <w:p w14:paraId="6834D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注：此表可复印            </w:t>
      </w:r>
    </w:p>
    <w:sectPr>
      <w:pgSz w:w="11906" w:h="16838"/>
      <w:pgMar w:top="2098" w:right="1474" w:bottom="1984" w:left="1587" w:header="851" w:footer="1587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320B0D"/>
    <w:rsid w:val="1F934DF7"/>
    <w:rsid w:val="34DA6E4B"/>
    <w:rsid w:val="3B1F52E0"/>
    <w:rsid w:val="459F778B"/>
    <w:rsid w:val="5A320B0D"/>
    <w:rsid w:val="5EA62EA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560" w:firstLineChars="200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231</Words>
  <Characters>294</Characters>
  <Lines>0</Lines>
  <Paragraphs>0</Paragraphs>
  <TotalTime>4</TotalTime>
  <ScaleCrop>false</ScaleCrop>
  <LinksUpToDate>false</LinksUpToDate>
  <CharactersWithSpaces>400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2018-09-06T12:02:00Z</dcterms:created>
  <dc:creator>mike1371621388</dc:creator>
  <cp:lastModifiedBy>mike1371621388</cp:lastModifiedBy>
  <dcterms:modified xsi:type="dcterms:W3CDTF">2026-09-24T02:31:00Z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4B1094DFB5AC4F65A597D1955FBCB83F</vt:lpwstr>
  </property>
  <property fmtid="{D5CDD505-2E9C-101B-9397-08002B2CF9AE}" pid="4" name="KSOTemplateDocerSaveRecord">
    <vt:lpwstr>eyJoZGlkIjoiOTU5NzU1ODhkYjc0OTMwZmFjNGIxY2E4YjA4NWMyYzciLCJ1c2VySWQiOiIyNzMzNDI4In0=</vt:lpwstr>
  </property>
</Properties>
</file>